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6AB1" w:rsidRDefault="00B94728" w:rsidP="0017278A">
      <w:pPr>
        <w:spacing w:line="300" w:lineRule="exact"/>
        <w:rPr>
          <w:sz w:val="24"/>
          <w:szCs w:val="24"/>
        </w:rPr>
      </w:pPr>
      <w:bookmarkStart w:id="0" w:name="_Hlk503944105"/>
      <w:r>
        <w:rPr>
          <w:b/>
          <w:sz w:val="24"/>
          <w:szCs w:val="24"/>
        </w:rPr>
        <w:t xml:space="preserve">Bildunterschriften </w:t>
      </w:r>
      <w:r w:rsidR="00952F51" w:rsidRPr="0017278A">
        <w:rPr>
          <w:b/>
          <w:sz w:val="24"/>
          <w:szCs w:val="24"/>
        </w:rPr>
        <w:br/>
      </w:r>
      <w:r w:rsidR="00513D71" w:rsidRPr="00513D71">
        <w:rPr>
          <w:sz w:val="24"/>
          <w:szCs w:val="24"/>
        </w:rPr>
        <w:t>Ein Stück Natur auf den Dächern der Stadt</w:t>
      </w: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4530"/>
      </w:tblGrid>
      <w:tr w:rsidR="003E6DD5" w:rsidRPr="00B94728" w:rsidTr="00361A29">
        <w:trPr>
          <w:trHeight w:val="2594"/>
        </w:trPr>
        <w:tc>
          <w:tcPr>
            <w:tcW w:w="4530" w:type="dxa"/>
          </w:tcPr>
          <w:p w:rsidR="003E6DD5" w:rsidRPr="003E6DD5" w:rsidRDefault="003E6DD5" w:rsidP="003E6DD5">
            <w:pPr>
              <w:spacing w:line="300" w:lineRule="exact"/>
              <w:rPr>
                <w:szCs w:val="20"/>
              </w:rPr>
            </w:pPr>
            <w:r w:rsidRPr="003E6DD5">
              <w:rPr>
                <w:noProof/>
                <w:szCs w:val="20"/>
              </w:rPr>
              <w:drawing>
                <wp:anchor distT="0" distB="0" distL="114300" distR="114300" simplePos="0" relativeHeight="251675648" behindDoc="0" locked="0" layoutInCell="1" allowOverlap="1" wp14:anchorId="71DBF73E" wp14:editId="45A8F9C1">
                  <wp:simplePos x="0" y="0"/>
                  <wp:positionH relativeFrom="column">
                    <wp:posOffset>-43891</wp:posOffset>
                  </wp:positionH>
                  <wp:positionV relativeFrom="paragraph">
                    <wp:posOffset>610</wp:posOffset>
                  </wp:positionV>
                  <wp:extent cx="2739390" cy="1821180"/>
                  <wp:effectExtent l="0" t="0" r="3810" b="7620"/>
                  <wp:wrapSquare wrapText="bothSides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390" cy="182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</w:tcPr>
          <w:p w:rsidR="003E6DD5" w:rsidRDefault="003E6DD5" w:rsidP="0017278A">
            <w:pPr>
              <w:spacing w:line="300" w:lineRule="exact"/>
              <w:rPr>
                <w:szCs w:val="20"/>
              </w:rPr>
            </w:pPr>
            <w:r>
              <w:rPr>
                <w:szCs w:val="20"/>
              </w:rPr>
              <w:t>Optigrün_Biodiversitätsdach</w:t>
            </w:r>
            <w:r w:rsidR="00E54457">
              <w:rPr>
                <w:szCs w:val="20"/>
              </w:rPr>
              <w:t>_1</w:t>
            </w:r>
            <w:r>
              <w:rPr>
                <w:szCs w:val="20"/>
              </w:rPr>
              <w:t>.jpg</w:t>
            </w:r>
          </w:p>
          <w:p w:rsidR="003E6DD5" w:rsidRDefault="003E6DD5" w:rsidP="0017278A">
            <w:pPr>
              <w:spacing w:line="300" w:lineRule="exact"/>
              <w:rPr>
                <w:szCs w:val="20"/>
              </w:rPr>
            </w:pPr>
          </w:p>
          <w:p w:rsidR="003E6DD5" w:rsidRDefault="003E6DD5" w:rsidP="0017278A">
            <w:pPr>
              <w:spacing w:line="300" w:lineRule="exact"/>
              <w:rPr>
                <w:szCs w:val="20"/>
              </w:rPr>
            </w:pPr>
            <w:r>
              <w:rPr>
                <w:szCs w:val="20"/>
              </w:rPr>
              <w:t>Mit einfachen Mitteln lässt sich ein Gründach zu einem Biodiversitätsdach aufwerten.</w:t>
            </w:r>
          </w:p>
        </w:tc>
      </w:tr>
      <w:tr w:rsidR="003E6DD5" w:rsidRPr="00B94728" w:rsidTr="00361A29">
        <w:trPr>
          <w:trHeight w:val="2594"/>
        </w:trPr>
        <w:tc>
          <w:tcPr>
            <w:tcW w:w="4530" w:type="dxa"/>
          </w:tcPr>
          <w:p w:rsidR="003E6DD5" w:rsidRPr="003E6DD5" w:rsidRDefault="003E6DD5" w:rsidP="003E6DD5">
            <w:pPr>
              <w:spacing w:line="300" w:lineRule="exact"/>
              <w:rPr>
                <w:szCs w:val="20"/>
              </w:rPr>
            </w:pPr>
            <w:r w:rsidRPr="003E6DD5">
              <w:rPr>
                <w:noProof/>
                <w:szCs w:val="20"/>
              </w:rPr>
              <w:drawing>
                <wp:anchor distT="0" distB="0" distL="114300" distR="114300" simplePos="0" relativeHeight="251677696" behindDoc="0" locked="0" layoutInCell="1" allowOverlap="1" wp14:anchorId="25A3E311" wp14:editId="174BA2F3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32385</wp:posOffset>
                  </wp:positionV>
                  <wp:extent cx="2739390" cy="1844040"/>
                  <wp:effectExtent l="0" t="0" r="3810" b="3810"/>
                  <wp:wrapSquare wrapText="bothSides"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390" cy="1844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</w:tcPr>
          <w:p w:rsidR="00E54457" w:rsidRPr="00E54457" w:rsidRDefault="00E54457" w:rsidP="00E54457">
            <w:pPr>
              <w:spacing w:line="300" w:lineRule="exact"/>
              <w:rPr>
                <w:szCs w:val="20"/>
              </w:rPr>
            </w:pPr>
            <w:r w:rsidRPr="00E54457">
              <w:rPr>
                <w:szCs w:val="20"/>
              </w:rPr>
              <w:t>Optigrün_Biodiversitätsdach</w:t>
            </w:r>
            <w:r>
              <w:rPr>
                <w:szCs w:val="20"/>
              </w:rPr>
              <w:t>_2</w:t>
            </w:r>
            <w:r w:rsidRPr="00E54457">
              <w:rPr>
                <w:szCs w:val="20"/>
              </w:rPr>
              <w:t>.jpg</w:t>
            </w:r>
          </w:p>
          <w:p w:rsidR="00E54457" w:rsidRPr="00E54457" w:rsidRDefault="00E54457" w:rsidP="00E54457">
            <w:pPr>
              <w:spacing w:line="300" w:lineRule="exact"/>
              <w:rPr>
                <w:szCs w:val="20"/>
              </w:rPr>
            </w:pPr>
          </w:p>
          <w:p w:rsidR="003E6DD5" w:rsidRDefault="00E54457" w:rsidP="00E54457">
            <w:pPr>
              <w:spacing w:line="300" w:lineRule="exact"/>
              <w:rPr>
                <w:szCs w:val="20"/>
              </w:rPr>
            </w:pPr>
            <w:r>
              <w:rPr>
                <w:szCs w:val="20"/>
              </w:rPr>
              <w:t>Ein Biodiversitätsdach kann ein vielfältiger und wertvoller Ort für Menschen und Tiere sein</w:t>
            </w:r>
            <w:r w:rsidRPr="00E54457">
              <w:rPr>
                <w:szCs w:val="20"/>
              </w:rPr>
              <w:t>.</w:t>
            </w:r>
          </w:p>
        </w:tc>
      </w:tr>
      <w:tr w:rsidR="006F4F53" w:rsidRPr="00B94728" w:rsidTr="00361A29">
        <w:trPr>
          <w:trHeight w:val="2594"/>
        </w:trPr>
        <w:tc>
          <w:tcPr>
            <w:tcW w:w="4530" w:type="dxa"/>
          </w:tcPr>
          <w:p w:rsidR="006F4F53" w:rsidRPr="003E6DD5" w:rsidRDefault="006F4F53" w:rsidP="003E6DD5">
            <w:pPr>
              <w:spacing w:line="300" w:lineRule="exact"/>
              <w:rPr>
                <w:noProof/>
                <w:szCs w:val="20"/>
              </w:rPr>
            </w:pPr>
            <w:r w:rsidRPr="006F4F53">
              <w:rPr>
                <w:noProof/>
                <w:szCs w:val="20"/>
              </w:rPr>
              <w:drawing>
                <wp:anchor distT="0" distB="0" distL="114300" distR="114300" simplePos="0" relativeHeight="251685888" behindDoc="0" locked="0" layoutInCell="1" allowOverlap="1" wp14:anchorId="05DA6C78" wp14:editId="277FDFFB">
                  <wp:simplePos x="0" y="0"/>
                  <wp:positionH relativeFrom="column">
                    <wp:posOffset>-43891</wp:posOffset>
                  </wp:positionH>
                  <wp:positionV relativeFrom="paragraph">
                    <wp:posOffset>10160</wp:posOffset>
                  </wp:positionV>
                  <wp:extent cx="2739390" cy="1511300"/>
                  <wp:effectExtent l="0" t="0" r="3810" b="0"/>
                  <wp:wrapSquare wrapText="bothSides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390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</w:tcPr>
          <w:p w:rsidR="006F4F53" w:rsidRDefault="006F4F53" w:rsidP="006F4F53">
            <w:pPr>
              <w:spacing w:line="300" w:lineRule="exact"/>
              <w:rPr>
                <w:szCs w:val="20"/>
              </w:rPr>
            </w:pPr>
            <w:r w:rsidRPr="006F4F53">
              <w:rPr>
                <w:szCs w:val="20"/>
              </w:rPr>
              <w:t>Optigrün_Biodiversitätsdach_</w:t>
            </w:r>
            <w:r>
              <w:rPr>
                <w:szCs w:val="20"/>
              </w:rPr>
              <w:t>3</w:t>
            </w:r>
            <w:r w:rsidRPr="006F4F53">
              <w:rPr>
                <w:szCs w:val="20"/>
              </w:rPr>
              <w:t>.jpg</w:t>
            </w:r>
          </w:p>
          <w:p w:rsidR="006F4F53" w:rsidRPr="006F4F53" w:rsidRDefault="006F4F53" w:rsidP="006F4F53">
            <w:pPr>
              <w:spacing w:line="160" w:lineRule="exact"/>
              <w:rPr>
                <w:sz w:val="14"/>
                <w:szCs w:val="20"/>
              </w:rPr>
            </w:pPr>
          </w:p>
          <w:p w:rsidR="006F4F53" w:rsidRDefault="006F4F53" w:rsidP="006F4F53">
            <w:pPr>
              <w:pStyle w:val="Listenabsatz"/>
              <w:numPr>
                <w:ilvl w:val="0"/>
                <w:numId w:val="1"/>
              </w:numPr>
              <w:spacing w:line="240" w:lineRule="exact"/>
              <w:ind w:left="357" w:hanging="357"/>
              <w:rPr>
                <w:szCs w:val="20"/>
              </w:rPr>
            </w:pPr>
            <w:proofErr w:type="spellStart"/>
            <w:r>
              <w:rPr>
                <w:szCs w:val="20"/>
              </w:rPr>
              <w:t>Substratanhügelung</w:t>
            </w:r>
            <w:proofErr w:type="spellEnd"/>
            <w:r>
              <w:rPr>
                <w:szCs w:val="20"/>
              </w:rPr>
              <w:t xml:space="preserve"> mit Gehölzen</w:t>
            </w:r>
          </w:p>
          <w:p w:rsidR="006F4F53" w:rsidRDefault="006F4F53" w:rsidP="006F4F53">
            <w:pPr>
              <w:pStyle w:val="Listenabsatz"/>
              <w:numPr>
                <w:ilvl w:val="0"/>
                <w:numId w:val="1"/>
              </w:numPr>
              <w:spacing w:line="240" w:lineRule="exact"/>
              <w:ind w:left="357" w:hanging="357"/>
              <w:rPr>
                <w:szCs w:val="20"/>
              </w:rPr>
            </w:pPr>
            <w:r>
              <w:rPr>
                <w:szCs w:val="20"/>
              </w:rPr>
              <w:t>Totholz, Wurzelstücke</w:t>
            </w:r>
          </w:p>
          <w:p w:rsidR="006F4F53" w:rsidRDefault="006F4F53" w:rsidP="006F4F53">
            <w:pPr>
              <w:pStyle w:val="Listenabsatz"/>
              <w:numPr>
                <w:ilvl w:val="0"/>
                <w:numId w:val="1"/>
              </w:numPr>
              <w:spacing w:line="240" w:lineRule="exact"/>
              <w:ind w:left="357" w:hanging="357"/>
              <w:rPr>
                <w:szCs w:val="20"/>
              </w:rPr>
            </w:pPr>
            <w:r>
              <w:rPr>
                <w:szCs w:val="20"/>
              </w:rPr>
              <w:t>Höhere Substratschicht mit Gräser-Kräuter-Vegetation</w:t>
            </w:r>
          </w:p>
          <w:p w:rsidR="006F4F53" w:rsidRDefault="006F4F53" w:rsidP="006F4F53">
            <w:pPr>
              <w:pStyle w:val="Listenabsatz"/>
              <w:numPr>
                <w:ilvl w:val="0"/>
                <w:numId w:val="1"/>
              </w:numPr>
              <w:spacing w:line="240" w:lineRule="exact"/>
              <w:ind w:left="357" w:hanging="357"/>
              <w:rPr>
                <w:szCs w:val="20"/>
              </w:rPr>
            </w:pPr>
            <w:r>
              <w:rPr>
                <w:szCs w:val="20"/>
              </w:rPr>
              <w:t>Niedrige Substratschicht mit Sedum-Begrünung</w:t>
            </w:r>
          </w:p>
          <w:p w:rsidR="006F4F53" w:rsidRDefault="006F4F53" w:rsidP="006F4F53">
            <w:pPr>
              <w:pStyle w:val="Listenabsatz"/>
              <w:numPr>
                <w:ilvl w:val="0"/>
                <w:numId w:val="1"/>
              </w:numPr>
              <w:spacing w:line="240" w:lineRule="exact"/>
              <w:ind w:left="357" w:hanging="357"/>
              <w:rPr>
                <w:szCs w:val="20"/>
              </w:rPr>
            </w:pPr>
            <w:r>
              <w:rPr>
                <w:szCs w:val="20"/>
              </w:rPr>
              <w:t>Wasserfläche</w:t>
            </w:r>
          </w:p>
          <w:p w:rsidR="006F4F53" w:rsidRDefault="006F4F53" w:rsidP="006F4F53">
            <w:pPr>
              <w:pStyle w:val="Listenabsatz"/>
              <w:numPr>
                <w:ilvl w:val="0"/>
                <w:numId w:val="1"/>
              </w:numPr>
              <w:spacing w:line="240" w:lineRule="exact"/>
              <w:ind w:left="357" w:hanging="357"/>
              <w:rPr>
                <w:szCs w:val="20"/>
              </w:rPr>
            </w:pPr>
            <w:r>
              <w:rPr>
                <w:szCs w:val="20"/>
              </w:rPr>
              <w:t>Steinhaufen</w:t>
            </w:r>
          </w:p>
          <w:p w:rsidR="006F4F53" w:rsidRPr="006F4F53" w:rsidRDefault="006F4F53" w:rsidP="006F4F53">
            <w:pPr>
              <w:pStyle w:val="Listenabsatz"/>
              <w:numPr>
                <w:ilvl w:val="0"/>
                <w:numId w:val="1"/>
              </w:numPr>
              <w:spacing w:line="240" w:lineRule="exact"/>
              <w:ind w:left="357" w:hanging="357"/>
              <w:rPr>
                <w:szCs w:val="20"/>
              </w:rPr>
            </w:pPr>
            <w:r>
              <w:rPr>
                <w:szCs w:val="20"/>
              </w:rPr>
              <w:t>Kies- und Sandflächen</w:t>
            </w:r>
          </w:p>
        </w:tc>
      </w:tr>
      <w:tr w:rsidR="00E54457" w:rsidRPr="00B94728" w:rsidTr="00361A29">
        <w:trPr>
          <w:trHeight w:val="2594"/>
        </w:trPr>
        <w:tc>
          <w:tcPr>
            <w:tcW w:w="4530" w:type="dxa"/>
          </w:tcPr>
          <w:p w:rsidR="00E54457" w:rsidRPr="003E6DD5" w:rsidRDefault="00E54457" w:rsidP="003E6DD5">
            <w:pPr>
              <w:spacing w:line="300" w:lineRule="exact"/>
              <w:rPr>
                <w:szCs w:val="20"/>
              </w:rPr>
            </w:pPr>
            <w:r w:rsidRPr="003E6DD5">
              <w:rPr>
                <w:noProof/>
                <w:szCs w:val="20"/>
              </w:rPr>
              <w:drawing>
                <wp:anchor distT="0" distB="0" distL="114300" distR="114300" simplePos="0" relativeHeight="251679744" behindDoc="0" locked="0" layoutInCell="1" allowOverlap="1" wp14:anchorId="7071B3F0" wp14:editId="5510F64C">
                  <wp:simplePos x="0" y="0"/>
                  <wp:positionH relativeFrom="column">
                    <wp:posOffset>-43891</wp:posOffset>
                  </wp:positionH>
                  <wp:positionV relativeFrom="paragraph">
                    <wp:posOffset>68682</wp:posOffset>
                  </wp:positionV>
                  <wp:extent cx="2739390" cy="1828165"/>
                  <wp:effectExtent l="0" t="0" r="3810" b="635"/>
                  <wp:wrapSquare wrapText="bothSides"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390" cy="1828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</w:tcPr>
          <w:p w:rsidR="00E54457" w:rsidRDefault="00E54457" w:rsidP="0017278A">
            <w:pPr>
              <w:spacing w:line="300" w:lineRule="exact"/>
              <w:rPr>
                <w:szCs w:val="20"/>
              </w:rPr>
            </w:pPr>
            <w:r w:rsidRPr="00E54457">
              <w:rPr>
                <w:szCs w:val="20"/>
              </w:rPr>
              <w:t>Optigrün_Biodiversitätsdach_</w:t>
            </w:r>
            <w:r w:rsidR="006F4F53">
              <w:rPr>
                <w:szCs w:val="20"/>
              </w:rPr>
              <w:t>4</w:t>
            </w:r>
            <w:r w:rsidRPr="00E54457">
              <w:rPr>
                <w:szCs w:val="20"/>
              </w:rPr>
              <w:t>.jpg</w:t>
            </w:r>
          </w:p>
          <w:p w:rsidR="00E54457" w:rsidRDefault="00E54457" w:rsidP="0017278A">
            <w:pPr>
              <w:spacing w:line="300" w:lineRule="exact"/>
              <w:rPr>
                <w:szCs w:val="20"/>
              </w:rPr>
            </w:pPr>
          </w:p>
          <w:p w:rsidR="00E54457" w:rsidRDefault="006F4F53" w:rsidP="0017278A">
            <w:pPr>
              <w:spacing w:line="300" w:lineRule="exact"/>
              <w:rPr>
                <w:szCs w:val="20"/>
              </w:rPr>
            </w:pPr>
            <w:r w:rsidRPr="006F4F53">
              <w:rPr>
                <w:szCs w:val="20"/>
              </w:rPr>
              <w:t>Biodiversitätsdächer geben Bienen und anderen Insekten neuen Lebensraum.</w:t>
            </w:r>
          </w:p>
        </w:tc>
      </w:tr>
      <w:tr w:rsidR="00E54457" w:rsidRPr="00B94728" w:rsidTr="00361A29">
        <w:trPr>
          <w:trHeight w:val="2594"/>
        </w:trPr>
        <w:tc>
          <w:tcPr>
            <w:tcW w:w="4530" w:type="dxa"/>
          </w:tcPr>
          <w:p w:rsidR="00E54457" w:rsidRPr="003E6DD5" w:rsidRDefault="00E54457" w:rsidP="003E6DD5">
            <w:pPr>
              <w:spacing w:line="300" w:lineRule="exact"/>
              <w:rPr>
                <w:szCs w:val="20"/>
              </w:rPr>
            </w:pPr>
            <w:r w:rsidRPr="00E54457">
              <w:rPr>
                <w:noProof/>
                <w:szCs w:val="20"/>
              </w:rPr>
              <w:lastRenderedPageBreak/>
              <w:drawing>
                <wp:anchor distT="0" distB="0" distL="114300" distR="114300" simplePos="0" relativeHeight="251681792" behindDoc="0" locked="0" layoutInCell="1" allowOverlap="1" wp14:anchorId="3E2050F0" wp14:editId="086BE451">
                  <wp:simplePos x="0" y="0"/>
                  <wp:positionH relativeFrom="column">
                    <wp:posOffset>-43891</wp:posOffset>
                  </wp:positionH>
                  <wp:positionV relativeFrom="paragraph">
                    <wp:posOffset>40056</wp:posOffset>
                  </wp:positionV>
                  <wp:extent cx="2739390" cy="1811655"/>
                  <wp:effectExtent l="0" t="0" r="3810" b="0"/>
                  <wp:wrapSquare wrapText="bothSides"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390" cy="181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</w:tcPr>
          <w:p w:rsidR="00E54457" w:rsidRPr="00E54457" w:rsidRDefault="00E54457" w:rsidP="00E54457">
            <w:pPr>
              <w:spacing w:line="300" w:lineRule="exact"/>
              <w:rPr>
                <w:szCs w:val="20"/>
              </w:rPr>
            </w:pPr>
            <w:r w:rsidRPr="00E54457">
              <w:rPr>
                <w:szCs w:val="20"/>
              </w:rPr>
              <w:t>Optigrün_Biodiversitätsdach_</w:t>
            </w:r>
            <w:r w:rsidR="006F4F53">
              <w:rPr>
                <w:szCs w:val="20"/>
              </w:rPr>
              <w:t>5</w:t>
            </w:r>
            <w:r>
              <w:rPr>
                <w:szCs w:val="20"/>
              </w:rPr>
              <w:t>.</w:t>
            </w:r>
            <w:r w:rsidRPr="00E54457">
              <w:rPr>
                <w:szCs w:val="20"/>
              </w:rPr>
              <w:t>jpg</w:t>
            </w:r>
          </w:p>
          <w:p w:rsidR="00E54457" w:rsidRPr="00E54457" w:rsidRDefault="00E54457" w:rsidP="00E54457">
            <w:pPr>
              <w:spacing w:line="300" w:lineRule="exact"/>
              <w:rPr>
                <w:szCs w:val="20"/>
              </w:rPr>
            </w:pPr>
          </w:p>
          <w:p w:rsidR="00E54457" w:rsidRDefault="00E54457" w:rsidP="00E54457">
            <w:pPr>
              <w:spacing w:line="300" w:lineRule="exact"/>
              <w:rPr>
                <w:szCs w:val="20"/>
              </w:rPr>
            </w:pPr>
            <w:r w:rsidRPr="00E54457">
              <w:rPr>
                <w:szCs w:val="20"/>
              </w:rPr>
              <w:t>Biodiversitätsdächer geben Bienen neuen Lebensraum.</w:t>
            </w:r>
          </w:p>
        </w:tc>
      </w:tr>
      <w:tr w:rsidR="00B45CE4" w:rsidRPr="00B94728" w:rsidTr="00361A29">
        <w:trPr>
          <w:trHeight w:val="2594"/>
        </w:trPr>
        <w:tc>
          <w:tcPr>
            <w:tcW w:w="4530" w:type="dxa"/>
          </w:tcPr>
          <w:p w:rsidR="00B45CE4" w:rsidRPr="003E6DD5" w:rsidRDefault="00B45CE4" w:rsidP="003E6DD5">
            <w:pPr>
              <w:spacing w:line="300" w:lineRule="exact"/>
              <w:rPr>
                <w:szCs w:val="20"/>
              </w:rPr>
            </w:pPr>
            <w:r w:rsidRPr="00B45CE4">
              <w:rPr>
                <w:noProof/>
                <w:szCs w:val="20"/>
              </w:rPr>
              <w:drawing>
                <wp:anchor distT="0" distB="0" distL="114300" distR="114300" simplePos="0" relativeHeight="251683840" behindDoc="0" locked="0" layoutInCell="1" allowOverlap="1" wp14:anchorId="589D86B1" wp14:editId="708838F9">
                  <wp:simplePos x="0" y="0"/>
                  <wp:positionH relativeFrom="column">
                    <wp:posOffset>-43891</wp:posOffset>
                  </wp:positionH>
                  <wp:positionV relativeFrom="paragraph">
                    <wp:posOffset>31471</wp:posOffset>
                  </wp:positionV>
                  <wp:extent cx="2739390" cy="1839595"/>
                  <wp:effectExtent l="0" t="0" r="3810" b="8255"/>
                  <wp:wrapSquare wrapText="bothSides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390" cy="1839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</w:tcPr>
          <w:p w:rsidR="00B45CE4" w:rsidRPr="00B45CE4" w:rsidRDefault="00B45CE4" w:rsidP="00B45CE4">
            <w:pPr>
              <w:spacing w:line="300" w:lineRule="exact"/>
              <w:rPr>
                <w:szCs w:val="20"/>
              </w:rPr>
            </w:pPr>
            <w:r w:rsidRPr="00B45CE4">
              <w:rPr>
                <w:szCs w:val="20"/>
              </w:rPr>
              <w:t>Optigrün_Biodiversitätsdach_</w:t>
            </w:r>
            <w:r w:rsidR="006F4F53">
              <w:rPr>
                <w:szCs w:val="20"/>
              </w:rPr>
              <w:t>6</w:t>
            </w:r>
            <w:r w:rsidRPr="00B45CE4">
              <w:rPr>
                <w:szCs w:val="20"/>
              </w:rPr>
              <w:t>.jpg</w:t>
            </w:r>
          </w:p>
          <w:p w:rsidR="00B45CE4" w:rsidRPr="00B45CE4" w:rsidRDefault="00B45CE4" w:rsidP="00B45CE4">
            <w:pPr>
              <w:spacing w:line="300" w:lineRule="exact"/>
              <w:rPr>
                <w:szCs w:val="20"/>
              </w:rPr>
            </w:pPr>
          </w:p>
          <w:p w:rsidR="00B45CE4" w:rsidRDefault="00B45CE4" w:rsidP="00B45CE4">
            <w:pPr>
              <w:spacing w:line="300" w:lineRule="exact"/>
              <w:rPr>
                <w:szCs w:val="20"/>
              </w:rPr>
            </w:pPr>
            <w:r w:rsidRPr="00B45CE4">
              <w:rPr>
                <w:szCs w:val="20"/>
              </w:rPr>
              <w:t>Biodiversitätsdächer geben Bienen neuen Lebensraum.</w:t>
            </w:r>
          </w:p>
        </w:tc>
      </w:tr>
      <w:tr w:rsidR="00B94728" w:rsidRPr="00B94728" w:rsidTr="00361A29">
        <w:trPr>
          <w:trHeight w:val="2594"/>
        </w:trPr>
        <w:tc>
          <w:tcPr>
            <w:tcW w:w="4530" w:type="dxa"/>
          </w:tcPr>
          <w:p w:rsidR="00B94728" w:rsidRPr="00B94728" w:rsidRDefault="003E6DD5" w:rsidP="003E6DD5">
            <w:pPr>
              <w:spacing w:line="300" w:lineRule="exact"/>
              <w:rPr>
                <w:szCs w:val="20"/>
              </w:rPr>
            </w:pPr>
            <w:r w:rsidRPr="003E6DD5">
              <w:rPr>
                <w:noProof/>
                <w:szCs w:val="20"/>
              </w:rPr>
              <w:drawing>
                <wp:anchor distT="0" distB="0" distL="114300" distR="114300" simplePos="0" relativeHeight="251667456" behindDoc="0" locked="0" layoutInCell="1" allowOverlap="1" wp14:anchorId="666A564C" wp14:editId="0B96F40F">
                  <wp:simplePos x="0" y="0"/>
                  <wp:positionH relativeFrom="column">
                    <wp:posOffset>-43891</wp:posOffset>
                  </wp:positionH>
                  <wp:positionV relativeFrom="paragraph">
                    <wp:posOffset>34011</wp:posOffset>
                  </wp:positionV>
                  <wp:extent cx="2739390" cy="1816735"/>
                  <wp:effectExtent l="0" t="0" r="3810" b="0"/>
                  <wp:wrapSquare wrapText="bothSides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390" cy="181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</w:tcPr>
          <w:p w:rsidR="00B45CE4" w:rsidRPr="00B45CE4" w:rsidRDefault="00B45CE4" w:rsidP="00B45CE4">
            <w:pPr>
              <w:spacing w:line="300" w:lineRule="exact"/>
              <w:rPr>
                <w:szCs w:val="20"/>
              </w:rPr>
            </w:pPr>
            <w:r w:rsidRPr="00B45CE4">
              <w:rPr>
                <w:szCs w:val="20"/>
              </w:rPr>
              <w:t>Optigrün_Biodiversitätsdach_</w:t>
            </w:r>
            <w:r w:rsidR="006F4F53">
              <w:rPr>
                <w:szCs w:val="20"/>
              </w:rPr>
              <w:t>7</w:t>
            </w:r>
            <w:r w:rsidRPr="00B45CE4">
              <w:rPr>
                <w:szCs w:val="20"/>
              </w:rPr>
              <w:t>.jpg</w:t>
            </w:r>
          </w:p>
          <w:p w:rsidR="00B45CE4" w:rsidRPr="00B45CE4" w:rsidRDefault="00B45CE4" w:rsidP="00B45CE4">
            <w:pPr>
              <w:spacing w:line="300" w:lineRule="exact"/>
              <w:rPr>
                <w:szCs w:val="20"/>
              </w:rPr>
            </w:pPr>
          </w:p>
          <w:p w:rsidR="00D845DD" w:rsidRPr="00B94728" w:rsidRDefault="00B45CE4" w:rsidP="00B45CE4">
            <w:pPr>
              <w:spacing w:line="300" w:lineRule="exact"/>
              <w:rPr>
                <w:szCs w:val="20"/>
              </w:rPr>
            </w:pPr>
            <w:r>
              <w:rPr>
                <w:szCs w:val="20"/>
              </w:rPr>
              <w:t>Brütender Ki</w:t>
            </w:r>
            <w:r w:rsidR="00E92370">
              <w:rPr>
                <w:szCs w:val="20"/>
              </w:rPr>
              <w:t>e</w:t>
            </w:r>
            <w:r>
              <w:rPr>
                <w:szCs w:val="20"/>
              </w:rPr>
              <w:t>bitz auf einem Biodiversitätsdach</w:t>
            </w:r>
          </w:p>
        </w:tc>
      </w:tr>
      <w:tr w:rsidR="003E6DD5" w:rsidRPr="00B94728" w:rsidTr="00361A29">
        <w:trPr>
          <w:trHeight w:val="2545"/>
        </w:trPr>
        <w:tc>
          <w:tcPr>
            <w:tcW w:w="4530" w:type="dxa"/>
          </w:tcPr>
          <w:p w:rsidR="003E6DD5" w:rsidRPr="00B3570E" w:rsidRDefault="003E6DD5" w:rsidP="0017278A">
            <w:pPr>
              <w:spacing w:line="300" w:lineRule="exact"/>
              <w:rPr>
                <w:szCs w:val="20"/>
              </w:rPr>
            </w:pPr>
            <w:r w:rsidRPr="003E6DD5">
              <w:rPr>
                <w:noProof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76A90E34" wp14:editId="2D87635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609</wp:posOffset>
                  </wp:positionV>
                  <wp:extent cx="2739390" cy="1838325"/>
                  <wp:effectExtent l="0" t="0" r="3810" b="9525"/>
                  <wp:wrapSquare wrapText="bothSides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9390" cy="183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30" w:type="dxa"/>
          </w:tcPr>
          <w:p w:rsidR="00B45CE4" w:rsidRPr="00B45CE4" w:rsidRDefault="00B45CE4" w:rsidP="00B45CE4">
            <w:pPr>
              <w:spacing w:line="300" w:lineRule="exact"/>
              <w:rPr>
                <w:szCs w:val="20"/>
              </w:rPr>
            </w:pPr>
            <w:r w:rsidRPr="00B45CE4">
              <w:rPr>
                <w:szCs w:val="20"/>
              </w:rPr>
              <w:t>Optigrün_Biodiversitätsdach_</w:t>
            </w:r>
            <w:r w:rsidR="006F4F53">
              <w:rPr>
                <w:szCs w:val="20"/>
              </w:rPr>
              <w:t>8</w:t>
            </w:r>
            <w:r w:rsidRPr="00B45CE4">
              <w:rPr>
                <w:szCs w:val="20"/>
              </w:rPr>
              <w:t>.jpg</w:t>
            </w:r>
          </w:p>
          <w:p w:rsidR="00B45CE4" w:rsidRPr="00B45CE4" w:rsidRDefault="00B45CE4" w:rsidP="00B45CE4">
            <w:pPr>
              <w:spacing w:line="300" w:lineRule="exact"/>
              <w:rPr>
                <w:szCs w:val="20"/>
              </w:rPr>
            </w:pPr>
          </w:p>
          <w:p w:rsidR="003E6DD5" w:rsidRDefault="00B45CE4" w:rsidP="00B45CE4">
            <w:pPr>
              <w:spacing w:line="300" w:lineRule="exact"/>
              <w:rPr>
                <w:szCs w:val="20"/>
              </w:rPr>
            </w:pPr>
            <w:r w:rsidRPr="00B45CE4">
              <w:rPr>
                <w:szCs w:val="20"/>
              </w:rPr>
              <w:t>Ki</w:t>
            </w:r>
            <w:r w:rsidR="00E92370">
              <w:rPr>
                <w:szCs w:val="20"/>
              </w:rPr>
              <w:t>e</w:t>
            </w:r>
            <w:r w:rsidRPr="00B45CE4">
              <w:rPr>
                <w:szCs w:val="20"/>
              </w:rPr>
              <w:t>bitz</w:t>
            </w:r>
            <w:r>
              <w:rPr>
                <w:szCs w:val="20"/>
              </w:rPr>
              <w:t>-Nest</w:t>
            </w:r>
            <w:r w:rsidRPr="00B45CE4">
              <w:rPr>
                <w:szCs w:val="20"/>
              </w:rPr>
              <w:t xml:space="preserve"> auf eine</w:t>
            </w:r>
            <w:bookmarkStart w:id="1" w:name="_GoBack"/>
            <w:bookmarkEnd w:id="1"/>
            <w:r w:rsidRPr="00B45CE4">
              <w:rPr>
                <w:szCs w:val="20"/>
              </w:rPr>
              <w:t>m Biodiversitätsdach</w:t>
            </w:r>
          </w:p>
        </w:tc>
      </w:tr>
      <w:bookmarkEnd w:id="0"/>
    </w:tbl>
    <w:p w:rsidR="00B94728" w:rsidRDefault="00B94728" w:rsidP="0017278A">
      <w:pPr>
        <w:spacing w:line="300" w:lineRule="exact"/>
        <w:rPr>
          <w:sz w:val="24"/>
          <w:szCs w:val="24"/>
        </w:rPr>
      </w:pPr>
    </w:p>
    <w:sectPr w:rsidR="00B94728" w:rsidSect="00084D5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2127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1011" w:rsidRDefault="00371011" w:rsidP="00595323">
      <w:pPr>
        <w:spacing w:after="0" w:line="240" w:lineRule="auto"/>
      </w:pPr>
      <w:r>
        <w:separator/>
      </w:r>
    </w:p>
  </w:endnote>
  <w:endnote w:type="continuationSeparator" w:id="0">
    <w:p w:rsidR="00371011" w:rsidRDefault="00371011" w:rsidP="0059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etaPro-Book">
    <w:altName w:val="Arial"/>
    <w:panose1 w:val="00000000000000000000"/>
    <w:charset w:val="00"/>
    <w:family w:val="modern"/>
    <w:notTrueType/>
    <w:pitch w:val="variable"/>
    <w:sig w:usb0="800002AF" w:usb1="4000206B" w:usb2="00000000" w:usb3="00000000" w:csb0="0000009F" w:csb1="00000000"/>
  </w:font>
  <w:font w:name="MetaPro-Bold">
    <w:altName w:val="Times New Roman"/>
    <w:panose1 w:val="00000000000000000000"/>
    <w:charset w:val="00"/>
    <w:family w:val="modern"/>
    <w:notTrueType/>
    <w:pitch w:val="variable"/>
    <w:sig w:usb0="800002AF" w:usb1="4000606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6C3" w:rsidRDefault="003336C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2595" w:rsidRDefault="003336C3">
    <w:pPr>
      <w:pStyle w:val="Fuzeile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03D98AC2" wp14:editId="4BACD871">
              <wp:simplePos x="0" y="0"/>
              <wp:positionH relativeFrom="column">
                <wp:posOffset>-261620</wp:posOffset>
              </wp:positionH>
              <wp:positionV relativeFrom="paragraph">
                <wp:posOffset>-312420</wp:posOffset>
              </wp:positionV>
              <wp:extent cx="4494542" cy="682615"/>
              <wp:effectExtent l="0" t="0" r="0" b="3810"/>
              <wp:wrapNone/>
              <wp:docPr id="6" name="Gruppieren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94542" cy="682615"/>
                        <a:chOff x="0" y="0"/>
                        <a:chExt cx="4494542" cy="683217"/>
                      </a:xfrm>
                    </wpg:grpSpPr>
                    <wps:wsp>
                      <wps:cNvPr id="7" name="Textfeld 2"/>
                      <wps:cNvSpPr txBox="1">
                        <a:spLocks noChangeArrowheads="1"/>
                      </wps:cNvSpPr>
                      <wps:spPr bwMode="auto">
                        <a:xfrm>
                          <a:off x="0" y="9525"/>
                          <a:ext cx="2304414" cy="67369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36C3" w:rsidRPr="00C73CA2" w:rsidRDefault="003336C3" w:rsidP="003336C3">
                            <w:pPr>
                              <w:pStyle w:val="fliesstextbold"/>
                              <w:tabs>
                                <w:tab w:val="clear" w:pos="283"/>
                                <w:tab w:val="left" w:pos="600"/>
                              </w:tabs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 w:rsidRPr="00C73CA2"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>Optigrün international AG</w:t>
                            </w:r>
                          </w:p>
                          <w:p w:rsidR="003336C3" w:rsidRPr="00C73CA2" w:rsidRDefault="003336C3" w:rsidP="003336C3">
                            <w:pPr>
                              <w:pStyle w:val="fliesstextroman"/>
                              <w:tabs>
                                <w:tab w:val="clear" w:pos="760"/>
                                <w:tab w:val="left" w:pos="600"/>
                              </w:tabs>
                              <w:rPr>
                                <w:rFonts w:ascii="Trebuchet MS" w:hAnsi="Trebuchet MS"/>
                                <w:sz w:val="12"/>
                                <w:szCs w:val="12"/>
                              </w:rPr>
                            </w:pPr>
                            <w:r w:rsidRPr="00C73CA2">
                              <w:rPr>
                                <w:rFonts w:ascii="Trebuchet MS" w:hAnsi="Trebuchet MS"/>
                                <w:sz w:val="12"/>
                                <w:szCs w:val="12"/>
                              </w:rPr>
                              <w:t>Am Birkenstock 15</w:t>
                            </w:r>
                            <w:r w:rsidRPr="00C73CA2">
                              <w:rPr>
                                <w:rFonts w:ascii="Trebuchet MS" w:hAnsi="Trebuchet MS" w:cs="Cambria Math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C73CA2">
                              <w:rPr>
                                <w:rFonts w:ascii="Trebuchet MS" w:hAnsi="Trebuchet MS"/>
                                <w:sz w:val="12"/>
                                <w:szCs w:val="12"/>
                              </w:rPr>
                              <w:t>–</w:t>
                            </w:r>
                            <w:r w:rsidRPr="00C73CA2">
                              <w:rPr>
                                <w:rFonts w:ascii="Trebuchet MS" w:hAnsi="Trebuchet MS" w:cs="Cambria Math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C73CA2">
                              <w:rPr>
                                <w:rFonts w:ascii="Trebuchet MS" w:hAnsi="Trebuchet MS"/>
                                <w:sz w:val="12"/>
                                <w:szCs w:val="12"/>
                              </w:rPr>
                              <w:t>19, 72505 Krauchenwies-Göggingen</w:t>
                            </w:r>
                          </w:p>
                          <w:p w:rsidR="003336C3" w:rsidRPr="00C73CA2" w:rsidRDefault="003336C3" w:rsidP="003336C3">
                            <w:r w:rsidRPr="00C73CA2">
                              <w:rPr>
                                <w:sz w:val="12"/>
                                <w:szCs w:val="12"/>
                              </w:rPr>
                              <w:t xml:space="preserve">Tel. </w:t>
                            </w:r>
                            <w:r w:rsidRPr="00C73CA2">
                              <w:rPr>
                                <w:caps/>
                                <w:sz w:val="12"/>
                                <w:szCs w:val="12"/>
                              </w:rPr>
                              <w:t>+49 7576 772-0</w:t>
                            </w:r>
                            <w:r w:rsidRPr="00C73CA2">
                              <w:rPr>
                                <w:sz w:val="12"/>
                                <w:szCs w:val="12"/>
                              </w:rPr>
                              <w:t xml:space="preserve">, Fax </w:t>
                            </w:r>
                            <w:r w:rsidRPr="00C73CA2">
                              <w:rPr>
                                <w:caps/>
                                <w:sz w:val="12"/>
                                <w:szCs w:val="12"/>
                              </w:rPr>
                              <w:t>+49 7576 772-299</w:t>
                            </w:r>
                            <w:r w:rsidRPr="00C73CA2">
                              <w:rPr>
                                <w:sz w:val="12"/>
                                <w:szCs w:val="12"/>
                              </w:rPr>
                              <w:t>, info@optigruen.de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8" name="Textfeld 2"/>
                      <wps:cNvSpPr txBox="1">
                        <a:spLocks noChangeArrowheads="1"/>
                      </wps:cNvSpPr>
                      <wps:spPr bwMode="auto">
                        <a:xfrm>
                          <a:off x="2190128" y="0"/>
                          <a:ext cx="2304414" cy="67369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36C3" w:rsidRPr="00C73CA2" w:rsidRDefault="003336C3" w:rsidP="003336C3">
                            <w:pPr>
                              <w:pStyle w:val="fliesstextbold"/>
                              <w:tabs>
                                <w:tab w:val="clear" w:pos="283"/>
                                <w:tab w:val="left" w:pos="600"/>
                              </w:tabs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16"/>
                                <w:szCs w:val="16"/>
                              </w:rPr>
                              <w:t>Pressekontakt</w:t>
                            </w:r>
                          </w:p>
                          <w:p w:rsidR="003336C3" w:rsidRPr="00C73CA2" w:rsidRDefault="003336C3" w:rsidP="003336C3">
                            <w:pPr>
                              <w:pStyle w:val="fliesstextroman"/>
                              <w:tabs>
                                <w:tab w:val="clear" w:pos="760"/>
                                <w:tab w:val="left" w:pos="600"/>
                              </w:tabs>
                              <w:rPr>
                                <w:rFonts w:ascii="Trebuchet MS" w:hAnsi="Trebuchet MS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Trebuchet MS" w:hAnsi="Trebuchet MS"/>
                                <w:sz w:val="12"/>
                                <w:szCs w:val="12"/>
                              </w:rPr>
                              <w:t>Sonja Alex</w:t>
                            </w:r>
                            <w:r w:rsidRPr="00C73CA2">
                              <w:rPr>
                                <w:rFonts w:ascii="Trebuchet MS" w:hAnsi="Trebuchet MS"/>
                                <w:sz w:val="12"/>
                                <w:szCs w:val="12"/>
                              </w:rPr>
                              <w:t xml:space="preserve">, </w:t>
                            </w:r>
                            <w:r>
                              <w:rPr>
                                <w:rFonts w:ascii="Trebuchet MS" w:hAnsi="Trebuchet MS"/>
                                <w:sz w:val="12"/>
                                <w:szCs w:val="12"/>
                              </w:rPr>
                              <w:t>Marketingleiterin</w:t>
                            </w:r>
                          </w:p>
                          <w:p w:rsidR="003336C3" w:rsidRPr="00C73CA2" w:rsidRDefault="003336C3" w:rsidP="003336C3">
                            <w:r w:rsidRPr="00C73CA2">
                              <w:rPr>
                                <w:sz w:val="12"/>
                                <w:szCs w:val="12"/>
                              </w:rPr>
                              <w:t xml:space="preserve">Tel. </w:t>
                            </w:r>
                            <w:r w:rsidRPr="00C73CA2">
                              <w:rPr>
                                <w:caps/>
                                <w:sz w:val="12"/>
                                <w:szCs w:val="12"/>
                              </w:rPr>
                              <w:t>+4</w:t>
                            </w:r>
                            <w:r>
                              <w:rPr>
                                <w:caps/>
                                <w:sz w:val="12"/>
                                <w:szCs w:val="12"/>
                              </w:rPr>
                              <w:t>9 7576 772 152</w:t>
                            </w:r>
                            <w:r w:rsidRPr="00C73CA2">
                              <w:rPr>
                                <w:sz w:val="12"/>
                                <w:szCs w:val="12"/>
                              </w:rPr>
                              <w:t xml:space="preserve">,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Fax +49 7576 772 299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br/>
                              <w:t>s.alex@optigruen.de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3D98AC2" id="Gruppieren 6" o:spid="_x0000_s1026" style="position:absolute;margin-left:-20.6pt;margin-top:-24.6pt;width:353.9pt;height:53.75pt;z-index:251668480;mso-width-relative:margin;mso-height-relative:margin" coordsize="44945,68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7" type="#_x0000_t202" style="position:absolute;top:95;width:23044;height:6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" filled="f" stroked="f">
                <v:textbox style="mso-fit-shape-to-text:t">
                  <w:txbxContent>
                    <w:p w:rsidR="003336C3" w:rsidRPr="00C73CA2" w:rsidRDefault="003336C3" w:rsidP="003336C3">
                      <w:pPr>
                        <w:pStyle w:val="fliesstextbold"/>
                        <w:tabs>
                          <w:tab w:val="clear" w:pos="283"/>
                          <w:tab w:val="left" w:pos="600"/>
                        </w:tabs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 w:rsidRPr="00C73CA2">
                        <w:rPr>
                          <w:rFonts w:ascii="Trebuchet MS" w:hAnsi="Trebuchet MS"/>
                          <w:sz w:val="16"/>
                          <w:szCs w:val="16"/>
                        </w:rPr>
                        <w:t>Optigrün international AG</w:t>
                      </w:r>
                    </w:p>
                    <w:p w:rsidR="003336C3" w:rsidRPr="00C73CA2" w:rsidRDefault="003336C3" w:rsidP="003336C3">
                      <w:pPr>
                        <w:pStyle w:val="fliesstextroman"/>
                        <w:tabs>
                          <w:tab w:val="clear" w:pos="760"/>
                          <w:tab w:val="left" w:pos="600"/>
                        </w:tabs>
                        <w:rPr>
                          <w:rFonts w:ascii="Trebuchet MS" w:hAnsi="Trebuchet MS"/>
                          <w:sz w:val="12"/>
                          <w:szCs w:val="12"/>
                        </w:rPr>
                      </w:pPr>
                      <w:r w:rsidRPr="00C73CA2">
                        <w:rPr>
                          <w:rFonts w:ascii="Trebuchet MS" w:hAnsi="Trebuchet MS"/>
                          <w:sz w:val="12"/>
                          <w:szCs w:val="12"/>
                        </w:rPr>
                        <w:t>Am Birkenstock 15</w:t>
                      </w:r>
                      <w:r w:rsidRPr="00C73CA2">
                        <w:rPr>
                          <w:rFonts w:ascii="Trebuchet MS" w:hAnsi="Trebuchet MS" w:cs="Cambria Math"/>
                          <w:sz w:val="12"/>
                          <w:szCs w:val="12"/>
                        </w:rPr>
                        <w:t xml:space="preserve"> </w:t>
                      </w:r>
                      <w:r w:rsidRPr="00C73CA2">
                        <w:rPr>
                          <w:rFonts w:ascii="Trebuchet MS" w:hAnsi="Trebuchet MS"/>
                          <w:sz w:val="12"/>
                          <w:szCs w:val="12"/>
                        </w:rPr>
                        <w:t>–</w:t>
                      </w:r>
                      <w:r w:rsidRPr="00C73CA2">
                        <w:rPr>
                          <w:rFonts w:ascii="Trebuchet MS" w:hAnsi="Trebuchet MS" w:cs="Cambria Math"/>
                          <w:sz w:val="12"/>
                          <w:szCs w:val="12"/>
                        </w:rPr>
                        <w:t xml:space="preserve"> </w:t>
                      </w:r>
                      <w:r w:rsidRPr="00C73CA2">
                        <w:rPr>
                          <w:rFonts w:ascii="Trebuchet MS" w:hAnsi="Trebuchet MS"/>
                          <w:sz w:val="12"/>
                          <w:szCs w:val="12"/>
                        </w:rPr>
                        <w:t>19, 72505 Krauchenwies-Göggingen</w:t>
                      </w:r>
                    </w:p>
                    <w:p w:rsidR="003336C3" w:rsidRPr="00C73CA2" w:rsidRDefault="003336C3" w:rsidP="003336C3">
                      <w:r w:rsidRPr="00C73CA2">
                        <w:rPr>
                          <w:sz w:val="12"/>
                          <w:szCs w:val="12"/>
                        </w:rPr>
                        <w:t xml:space="preserve">Tel. </w:t>
                      </w:r>
                      <w:r w:rsidRPr="00C73CA2">
                        <w:rPr>
                          <w:caps/>
                          <w:sz w:val="12"/>
                          <w:szCs w:val="12"/>
                        </w:rPr>
                        <w:t>+49 7576 772-0</w:t>
                      </w:r>
                      <w:r w:rsidRPr="00C73CA2">
                        <w:rPr>
                          <w:sz w:val="12"/>
                          <w:szCs w:val="12"/>
                        </w:rPr>
                        <w:t xml:space="preserve">, Fax </w:t>
                      </w:r>
                      <w:r w:rsidRPr="00C73CA2">
                        <w:rPr>
                          <w:caps/>
                          <w:sz w:val="12"/>
                          <w:szCs w:val="12"/>
                        </w:rPr>
                        <w:t>+49 7576 772-299</w:t>
                      </w:r>
                      <w:r w:rsidRPr="00C73CA2">
                        <w:rPr>
                          <w:sz w:val="12"/>
                          <w:szCs w:val="12"/>
                        </w:rPr>
                        <w:t>, info@optigruen.de</w:t>
                      </w:r>
                    </w:p>
                  </w:txbxContent>
                </v:textbox>
              </v:shape>
              <v:shape id="Textfeld 2" o:spid="_x0000_s1028" type="#_x0000_t202" style="position:absolute;left:21901;width:23044;height:6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" filled="f" stroked="f">
                <v:textbox style="mso-fit-shape-to-text:t">
                  <w:txbxContent>
                    <w:p w:rsidR="003336C3" w:rsidRPr="00C73CA2" w:rsidRDefault="003336C3" w:rsidP="003336C3">
                      <w:pPr>
                        <w:pStyle w:val="fliesstextbold"/>
                        <w:tabs>
                          <w:tab w:val="clear" w:pos="283"/>
                          <w:tab w:val="left" w:pos="600"/>
                        </w:tabs>
                        <w:rPr>
                          <w:rFonts w:ascii="Trebuchet MS" w:hAnsi="Trebuchet MS"/>
                          <w:sz w:val="16"/>
                          <w:szCs w:val="16"/>
                        </w:rPr>
                      </w:pPr>
                      <w:r>
                        <w:rPr>
                          <w:rFonts w:ascii="Trebuchet MS" w:hAnsi="Trebuchet MS"/>
                          <w:sz w:val="16"/>
                          <w:szCs w:val="16"/>
                        </w:rPr>
                        <w:t>Pressekontakt</w:t>
                      </w:r>
                    </w:p>
                    <w:p w:rsidR="003336C3" w:rsidRPr="00C73CA2" w:rsidRDefault="003336C3" w:rsidP="003336C3">
                      <w:pPr>
                        <w:pStyle w:val="fliesstextroman"/>
                        <w:tabs>
                          <w:tab w:val="clear" w:pos="760"/>
                          <w:tab w:val="left" w:pos="600"/>
                        </w:tabs>
                        <w:rPr>
                          <w:rFonts w:ascii="Trebuchet MS" w:hAnsi="Trebuchet MS"/>
                          <w:sz w:val="12"/>
                          <w:szCs w:val="12"/>
                        </w:rPr>
                      </w:pPr>
                      <w:r>
                        <w:rPr>
                          <w:rFonts w:ascii="Trebuchet MS" w:hAnsi="Trebuchet MS"/>
                          <w:sz w:val="12"/>
                          <w:szCs w:val="12"/>
                        </w:rPr>
                        <w:t>Sonja Alex</w:t>
                      </w:r>
                      <w:r w:rsidRPr="00C73CA2">
                        <w:rPr>
                          <w:rFonts w:ascii="Trebuchet MS" w:hAnsi="Trebuchet MS"/>
                          <w:sz w:val="12"/>
                          <w:szCs w:val="12"/>
                        </w:rPr>
                        <w:t xml:space="preserve">, </w:t>
                      </w:r>
                      <w:r>
                        <w:rPr>
                          <w:rFonts w:ascii="Trebuchet MS" w:hAnsi="Trebuchet MS"/>
                          <w:sz w:val="12"/>
                          <w:szCs w:val="12"/>
                        </w:rPr>
                        <w:t>Marketingleiterin</w:t>
                      </w:r>
                    </w:p>
                    <w:p w:rsidR="003336C3" w:rsidRPr="00C73CA2" w:rsidRDefault="003336C3" w:rsidP="003336C3">
                      <w:r w:rsidRPr="00C73CA2">
                        <w:rPr>
                          <w:sz w:val="12"/>
                          <w:szCs w:val="12"/>
                        </w:rPr>
                        <w:t xml:space="preserve">Tel. </w:t>
                      </w:r>
                      <w:r w:rsidRPr="00C73CA2">
                        <w:rPr>
                          <w:caps/>
                          <w:sz w:val="12"/>
                          <w:szCs w:val="12"/>
                        </w:rPr>
                        <w:t>+4</w:t>
                      </w:r>
                      <w:r>
                        <w:rPr>
                          <w:caps/>
                          <w:sz w:val="12"/>
                          <w:szCs w:val="12"/>
                        </w:rPr>
                        <w:t>9 7576 772 152</w:t>
                      </w:r>
                      <w:r w:rsidRPr="00C73CA2">
                        <w:rPr>
                          <w:sz w:val="12"/>
                          <w:szCs w:val="12"/>
                        </w:rPr>
                        <w:t xml:space="preserve">, </w:t>
                      </w:r>
                      <w:r>
                        <w:rPr>
                          <w:sz w:val="12"/>
                          <w:szCs w:val="12"/>
                        </w:rPr>
                        <w:t>Fax +49 7576 772 299</w:t>
                      </w:r>
                      <w:r>
                        <w:rPr>
                          <w:sz w:val="12"/>
                          <w:szCs w:val="12"/>
                        </w:rPr>
                        <w:br/>
                        <w:t>s.alex@optigruen.de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-906477</wp:posOffset>
              </wp:positionH>
              <wp:positionV relativeFrom="paragraph">
                <wp:posOffset>-438643</wp:posOffset>
              </wp:positionV>
              <wp:extent cx="7559675" cy="1036320"/>
              <wp:effectExtent l="0" t="0" r="3175" b="0"/>
              <wp:wrapNone/>
              <wp:docPr id="4" name="Gruppieren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9675" cy="1036320"/>
                        <a:chOff x="0" y="0"/>
                        <a:chExt cx="7559675" cy="1036320"/>
                      </a:xfrm>
                    </wpg:grpSpPr>
                    <pic:pic xmlns:pic="http://schemas.openxmlformats.org/drawingml/2006/picture">
                      <pic:nvPicPr>
                        <pic:cNvPr id="23" name="Grafik 2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9675" cy="10363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Textfeld 2"/>
                      <wps:cNvSpPr txBox="1">
                        <a:spLocks noChangeArrowheads="1"/>
                      </wps:cNvSpPr>
                      <wps:spPr bwMode="auto">
                        <a:xfrm>
                          <a:off x="470848" y="784746"/>
                          <a:ext cx="2303780" cy="2508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36C3" w:rsidRPr="00DE4CE3" w:rsidRDefault="003336C3" w:rsidP="003336C3">
                            <w:pPr>
                              <w:pStyle w:val="fliesstextbook"/>
                              <w:tabs>
                                <w:tab w:val="clear" w:pos="283"/>
                                <w:tab w:val="left" w:pos="700"/>
                              </w:tabs>
                              <w:rPr>
                                <w:rFonts w:ascii="Trebuchet MS" w:hAnsi="Trebuchet MS" w:cs="MetaPro-Bold"/>
                                <w:bCs/>
                                <w:color w:val="FFFFFF" w:themeColor="background1"/>
                                <w:spacing w:val="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4CE3">
                              <w:rPr>
                                <w:rFonts w:ascii="Trebuchet MS" w:hAnsi="Trebuchet MS" w:cs="MetaPro-Bold"/>
                                <w:bCs/>
                                <w:color w:val="FFFFFF" w:themeColor="background1"/>
                                <w:spacing w:val="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www.optigruen.de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uppieren 4" o:spid="_x0000_s1029" style="position:absolute;margin-left:-71.4pt;margin-top:-34.55pt;width:595.25pt;height:81.6pt;z-index:251666432" coordsize="75596,103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1Lj/&#10;AI/ZP940UXH/AB+yf7xorzZbmYUUUVI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B6J+17/ydl8UP+xt1X/0slrzuvRP2vf8Ak7L4of8AY26r/wClkted1dT436nZmX+9&#10;1f8AFL82FFFFQcY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23" o:spid="_x0000_s1030" type="#_x0000_t75" style="position:absolute;width:75596;height:10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">
                <v:imagedata r:id="rId2" o:title=""/>
              </v:shape>
              <v:shape id="Textfeld 2" o:spid="_x0000_s1031" type="#_x0000_t202" style="position:absolute;left:4708;top:7847;width:23038;height:2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<v:textbox style="mso-fit-shape-to-text:t">
                  <w:txbxContent>
                    <w:p w:rsidR="003336C3" w:rsidRPr="00DE4CE3" w:rsidRDefault="003336C3" w:rsidP="003336C3">
                      <w:pPr>
                        <w:pStyle w:val="fliesstextbook"/>
                        <w:tabs>
                          <w:tab w:val="clear" w:pos="283"/>
                          <w:tab w:val="left" w:pos="700"/>
                        </w:tabs>
                        <w:rPr>
                          <w:rFonts w:ascii="Trebuchet MS" w:hAnsi="Trebuchet MS" w:cs="MetaPro-Bold"/>
                          <w:bCs/>
                          <w:color w:val="FFFFFF" w:themeColor="background1"/>
                          <w:spacing w:val="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4CE3">
                        <w:rPr>
                          <w:rFonts w:ascii="Trebuchet MS" w:hAnsi="Trebuchet MS" w:cs="MetaPro-Bold"/>
                          <w:bCs/>
                          <w:color w:val="FFFFFF" w:themeColor="background1"/>
                          <w:spacing w:val="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www.optigruen.de  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6C3" w:rsidRDefault="003336C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1011" w:rsidRDefault="00371011" w:rsidP="00595323">
      <w:pPr>
        <w:spacing w:after="0" w:line="240" w:lineRule="auto"/>
      </w:pPr>
      <w:r>
        <w:separator/>
      </w:r>
    </w:p>
  </w:footnote>
  <w:footnote w:type="continuationSeparator" w:id="0">
    <w:p w:rsidR="00371011" w:rsidRDefault="00371011" w:rsidP="0059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6C3" w:rsidRDefault="003336C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5323" w:rsidRDefault="0075644B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2336" behindDoc="0" locked="0" layoutInCell="1" allowOverlap="1" wp14:anchorId="0C788736" wp14:editId="06E7CEE7">
          <wp:simplePos x="0" y="0"/>
          <wp:positionH relativeFrom="column">
            <wp:posOffset>3368469</wp:posOffset>
          </wp:positionH>
          <wp:positionV relativeFrom="paragraph">
            <wp:posOffset>281305</wp:posOffset>
          </wp:positionV>
          <wp:extent cx="2700000" cy="552800"/>
          <wp:effectExtent l="0" t="0" r="5715" b="0"/>
          <wp:wrapNone/>
          <wp:docPr id="25" name="Grafik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G_Logo_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55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36C3" w:rsidRDefault="003336C3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B971EC"/>
    <w:multiLevelType w:val="hybridMultilevel"/>
    <w:tmpl w:val="C25CFE18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011"/>
    <w:rsid w:val="000262CF"/>
    <w:rsid w:val="00031603"/>
    <w:rsid w:val="00084D52"/>
    <w:rsid w:val="000C681F"/>
    <w:rsid w:val="000F64D3"/>
    <w:rsid w:val="00155676"/>
    <w:rsid w:val="0017278A"/>
    <w:rsid w:val="001D6EE6"/>
    <w:rsid w:val="00200247"/>
    <w:rsid w:val="00246FE0"/>
    <w:rsid w:val="002F11C4"/>
    <w:rsid w:val="003336C3"/>
    <w:rsid w:val="00361A29"/>
    <w:rsid w:val="00364838"/>
    <w:rsid w:val="00371011"/>
    <w:rsid w:val="003E6DD5"/>
    <w:rsid w:val="00471C72"/>
    <w:rsid w:val="004A79A6"/>
    <w:rsid w:val="00513D71"/>
    <w:rsid w:val="0055460E"/>
    <w:rsid w:val="00595323"/>
    <w:rsid w:val="005F6F20"/>
    <w:rsid w:val="00600D58"/>
    <w:rsid w:val="0060546B"/>
    <w:rsid w:val="006A1555"/>
    <w:rsid w:val="006B4B0E"/>
    <w:rsid w:val="006C558B"/>
    <w:rsid w:val="006D72F6"/>
    <w:rsid w:val="006F4F53"/>
    <w:rsid w:val="006F60D3"/>
    <w:rsid w:val="00726C2D"/>
    <w:rsid w:val="0075644B"/>
    <w:rsid w:val="007873A6"/>
    <w:rsid w:val="007D53FC"/>
    <w:rsid w:val="00801E6E"/>
    <w:rsid w:val="0080342C"/>
    <w:rsid w:val="00803CAC"/>
    <w:rsid w:val="00871F7A"/>
    <w:rsid w:val="008F6AB1"/>
    <w:rsid w:val="00952F51"/>
    <w:rsid w:val="00970DAF"/>
    <w:rsid w:val="00980777"/>
    <w:rsid w:val="009A3349"/>
    <w:rsid w:val="00A24F99"/>
    <w:rsid w:val="00A42C47"/>
    <w:rsid w:val="00A4381A"/>
    <w:rsid w:val="00A66321"/>
    <w:rsid w:val="00AF091E"/>
    <w:rsid w:val="00B32595"/>
    <w:rsid w:val="00B3570E"/>
    <w:rsid w:val="00B45CE4"/>
    <w:rsid w:val="00B7295F"/>
    <w:rsid w:val="00B94728"/>
    <w:rsid w:val="00BB468A"/>
    <w:rsid w:val="00BD2682"/>
    <w:rsid w:val="00C1639B"/>
    <w:rsid w:val="00C36FE2"/>
    <w:rsid w:val="00D67732"/>
    <w:rsid w:val="00D845DD"/>
    <w:rsid w:val="00DF09F8"/>
    <w:rsid w:val="00E17E9A"/>
    <w:rsid w:val="00E40CCC"/>
    <w:rsid w:val="00E44E53"/>
    <w:rsid w:val="00E54457"/>
    <w:rsid w:val="00E92370"/>
    <w:rsid w:val="00EB22F0"/>
    <w:rsid w:val="00F57EF8"/>
    <w:rsid w:val="00F677E3"/>
    <w:rsid w:val="00FF6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C287CB1"/>
  <w15:chartTrackingRefBased/>
  <w15:docId w15:val="{878A5F9E-FB8C-4D90-A572-786E5BF8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Theme="minorHAnsi" w:hAnsi="Trebuchet MS" w:cstheme="minorBidi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952F51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0F64D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F64D3"/>
    <w:rPr>
      <w:color w:val="808080"/>
      <w:shd w:val="clear" w:color="auto" w:fill="E6E6E6"/>
    </w:rPr>
  </w:style>
  <w:style w:type="paragraph" w:styleId="Kopfzeile">
    <w:name w:val="header"/>
    <w:basedOn w:val="Standard"/>
    <w:link w:val="KopfzeileZchn"/>
    <w:uiPriority w:val="99"/>
    <w:unhideWhenUsed/>
    <w:rsid w:val="005953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95323"/>
  </w:style>
  <w:style w:type="paragraph" w:styleId="Fuzeile">
    <w:name w:val="footer"/>
    <w:basedOn w:val="Standard"/>
    <w:link w:val="FuzeileZchn"/>
    <w:uiPriority w:val="99"/>
    <w:unhideWhenUsed/>
    <w:rsid w:val="005953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95323"/>
  </w:style>
  <w:style w:type="paragraph" w:customStyle="1" w:styleId="fliesstextbook">
    <w:name w:val="fliesstext book"/>
    <w:basedOn w:val="Standard"/>
    <w:uiPriority w:val="99"/>
    <w:rsid w:val="003336C3"/>
    <w:pPr>
      <w:tabs>
        <w:tab w:val="left" w:pos="283"/>
      </w:tabs>
      <w:autoSpaceDE w:val="0"/>
      <w:autoSpaceDN w:val="0"/>
      <w:adjustRightInd w:val="0"/>
      <w:spacing w:after="0" w:line="220" w:lineRule="atLeast"/>
      <w:textAlignment w:val="baseline"/>
    </w:pPr>
    <w:rPr>
      <w:rFonts w:ascii="MetaPro-Book" w:eastAsia="Times New Roman" w:hAnsi="MetaPro-Book" w:cs="MetaPro-Book"/>
      <w:color w:val="000000"/>
      <w:spacing w:val="2"/>
      <w:sz w:val="18"/>
      <w:szCs w:val="18"/>
      <w:lang w:eastAsia="de-DE"/>
    </w:rPr>
  </w:style>
  <w:style w:type="paragraph" w:customStyle="1" w:styleId="fliesstextbold">
    <w:name w:val="fliesstext_bold"/>
    <w:basedOn w:val="Standard"/>
    <w:uiPriority w:val="99"/>
    <w:rsid w:val="003336C3"/>
    <w:pPr>
      <w:tabs>
        <w:tab w:val="left" w:pos="283"/>
      </w:tabs>
      <w:autoSpaceDE w:val="0"/>
      <w:autoSpaceDN w:val="0"/>
      <w:adjustRightInd w:val="0"/>
      <w:spacing w:after="0" w:line="220" w:lineRule="atLeast"/>
      <w:textAlignment w:val="baseline"/>
    </w:pPr>
    <w:rPr>
      <w:rFonts w:ascii="MetaPro-Bold" w:eastAsia="Times New Roman" w:hAnsi="MetaPro-Bold" w:cs="MetaPro-Bold"/>
      <w:b/>
      <w:bCs/>
      <w:color w:val="000000"/>
      <w:spacing w:val="2"/>
      <w:sz w:val="18"/>
      <w:szCs w:val="18"/>
      <w:lang w:eastAsia="de-DE"/>
    </w:rPr>
  </w:style>
  <w:style w:type="paragraph" w:customStyle="1" w:styleId="fliesstextroman">
    <w:name w:val="fliesstext_roman"/>
    <w:basedOn w:val="Standard"/>
    <w:uiPriority w:val="99"/>
    <w:rsid w:val="003336C3"/>
    <w:pPr>
      <w:tabs>
        <w:tab w:val="left" w:pos="760"/>
      </w:tabs>
      <w:autoSpaceDE w:val="0"/>
      <w:autoSpaceDN w:val="0"/>
      <w:adjustRightInd w:val="0"/>
      <w:spacing w:after="0" w:line="220" w:lineRule="atLeast"/>
      <w:textAlignment w:val="baseline"/>
    </w:pPr>
    <w:rPr>
      <w:rFonts w:ascii="MetaPro-Book" w:eastAsia="Times New Roman" w:hAnsi="MetaPro-Book" w:cs="MetaPro-Book"/>
      <w:color w:val="000000"/>
      <w:spacing w:val="2"/>
      <w:sz w:val="16"/>
      <w:szCs w:val="16"/>
      <w:lang w:eastAsia="de-DE"/>
    </w:rPr>
  </w:style>
  <w:style w:type="table" w:styleId="Tabellenraster">
    <w:name w:val="Table Grid"/>
    <w:basedOn w:val="NormaleTabelle"/>
    <w:uiPriority w:val="39"/>
    <w:rsid w:val="00B94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6F4F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0.jpeg"/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MARKETING\03_PUBLIC%20RELATIONS\1_PR-Aussendungen\BU_Vorlage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BU_Vorlage</Template>
  <TotalTime>0</TotalTime>
  <Pages>2</Pages>
  <Words>138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Sonja Alex</dc:creator>
  <cp:keywords/>
  <dc:description/>
  <cp:lastModifiedBy>Sonja Alex</cp:lastModifiedBy>
  <cp:revision>3</cp:revision>
  <dcterms:created xsi:type="dcterms:W3CDTF">2018-08-01T09:22:00Z</dcterms:created>
  <dcterms:modified xsi:type="dcterms:W3CDTF">2018-08-01T10:03:00Z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SATYP">
    <vt:lpwstr>12</vt:lpwstr>
  </property>
  <property fmtid="{D5CDD505-2E9C-101B-9397-08002B2CF9AE}" pid="3" name="PSACUBCTL">
    <vt:lpwstr>n</vt:lpwstr>
  </property>
  <property fmtid="{D5CDD505-2E9C-101B-9397-08002B2CF9AE}" pid="4" name="PSADOCVER">
    <vt:lpwstr>0</vt:lpwstr>
  </property>
  <property fmtid="{D5CDD505-2E9C-101B-9397-08002B2CF9AE}" pid="5" name="PSADOCREV">
    <vt:lpwstr>0</vt:lpwstr>
  </property>
  <property fmtid="{D5CDD505-2E9C-101B-9397-08002B2CF9AE}" pid="6" name="PSADOCNUM">
    <vt:lpwstr>D-18-279930</vt:lpwstr>
  </property>
</Properties>
</file>